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7B" w:rsidRPr="005A656D" w:rsidRDefault="004A6B0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96.65pt;margin-top:398.65pt;width:415.4pt;height:334pt;z-index:4;mso-position-horizontal-relative:page;mso-position-vertical-relative:page" filled="f" stroked="f">
            <v:textbox style="mso-next-textbox:#_x0000_s1035">
              <w:txbxContent>
                <w:p w:rsidR="00B76673" w:rsidRDefault="00B76673">
                  <w:pPr>
                    <w:pStyle w:val="body"/>
                    <w:rPr>
                      <w:b/>
                    </w:rPr>
                  </w:pPr>
                </w:p>
                <w:p w:rsidR="008B52E6" w:rsidRPr="002A0202" w:rsidRDefault="008A6160">
                  <w:pPr>
                    <w:pStyle w:val="body"/>
                    <w:rPr>
                      <w:rFonts w:ascii="Calibri" w:hAnsi="Calibri"/>
                      <w:b/>
                    </w:rPr>
                  </w:pPr>
                  <w:r w:rsidRPr="002A0202">
                    <w:rPr>
                      <w:rFonts w:ascii="Calibri" w:hAnsi="Calibri"/>
                      <w:b/>
                    </w:rPr>
                    <w:t>NEADS is a non-profit organization based in Princeton</w:t>
                  </w:r>
                  <w:r w:rsidR="00543BBC" w:rsidRPr="002A0202">
                    <w:rPr>
                      <w:rFonts w:ascii="Calibri" w:hAnsi="Calibri"/>
                      <w:b/>
                    </w:rPr>
                    <w:t xml:space="preserve"> that raises and trains </w:t>
                  </w:r>
                  <w:r w:rsidR="00510FB1">
                    <w:rPr>
                      <w:rFonts w:ascii="Calibri" w:hAnsi="Calibri"/>
                      <w:b/>
                    </w:rPr>
                    <w:t>World Class S</w:t>
                  </w:r>
                  <w:r w:rsidR="002A0202" w:rsidRPr="002A0202">
                    <w:rPr>
                      <w:rFonts w:ascii="Calibri" w:hAnsi="Calibri"/>
                      <w:b/>
                    </w:rPr>
                    <w:t>ervice</w:t>
                  </w:r>
                  <w:r w:rsidR="00543BBC" w:rsidRPr="002A0202">
                    <w:rPr>
                      <w:rFonts w:ascii="Calibri" w:hAnsi="Calibri"/>
                      <w:b/>
                    </w:rPr>
                    <w:t xml:space="preserve"> dogs. </w:t>
                  </w:r>
                  <w:r w:rsidR="00510FB1">
                    <w:rPr>
                      <w:rFonts w:ascii="Calibri" w:hAnsi="Calibri"/>
                      <w:b/>
                    </w:rPr>
                    <w:t>Their d</w:t>
                  </w:r>
                  <w:r w:rsidRPr="002A0202">
                    <w:rPr>
                      <w:rFonts w:ascii="Calibri" w:hAnsi="Calibri"/>
                      <w:b/>
                    </w:rPr>
                    <w:t>ogs become an extension of their handlers and bring freedom, physical autonomy and relief from social isolation to their humans who are deaf or have a disability.</w:t>
                  </w:r>
                </w:p>
                <w:p w:rsidR="008A6160" w:rsidRPr="002A0202" w:rsidRDefault="00F136F6">
                  <w:pPr>
                    <w:pStyle w:val="body"/>
                    <w:rPr>
                      <w:rFonts w:ascii="Calibri" w:hAnsi="Calibri"/>
                      <w:b/>
                      <w:color w:val="365F91"/>
                    </w:rPr>
                  </w:pPr>
                  <w:r w:rsidRPr="002A0202">
                    <w:rPr>
                      <w:rFonts w:ascii="Calibri" w:hAnsi="Calibri"/>
                      <w:b/>
                      <w:color w:val="365F91"/>
                    </w:rPr>
                    <w:t>They</w:t>
                  </w:r>
                  <w:r w:rsidR="008A6160" w:rsidRPr="002A0202">
                    <w:rPr>
                      <w:rFonts w:ascii="Calibri" w:hAnsi="Calibri"/>
                      <w:b/>
                      <w:color w:val="365F91"/>
                    </w:rPr>
                    <w:t xml:space="preserve"> will be bringing </w:t>
                  </w:r>
                  <w:r w:rsidR="002A0202" w:rsidRPr="002A0202">
                    <w:rPr>
                      <w:rFonts w:ascii="Calibri" w:hAnsi="Calibri"/>
                      <w:b/>
                      <w:color w:val="365F91"/>
                      <w:szCs w:val="24"/>
                    </w:rPr>
                    <w:t>a NEADS client with their Service Dog to explain</w:t>
                  </w:r>
                  <w:r w:rsidR="002A0202" w:rsidRPr="002A0202">
                    <w:rPr>
                      <w:rFonts w:ascii="Calibri" w:hAnsi="Calibri"/>
                      <w:b/>
                      <w:color w:val="000000"/>
                      <w:szCs w:val="24"/>
                    </w:rPr>
                    <w:t xml:space="preserve"> </w:t>
                  </w:r>
                  <w:r w:rsidR="008A6160" w:rsidRPr="002A0202">
                    <w:rPr>
                      <w:rFonts w:ascii="Calibri" w:hAnsi="Calibri"/>
                      <w:b/>
                      <w:color w:val="365F91"/>
                    </w:rPr>
                    <w:t>t</w:t>
                  </w:r>
                  <w:r w:rsidR="00B50168">
                    <w:rPr>
                      <w:rFonts w:ascii="Calibri" w:hAnsi="Calibri"/>
                      <w:b/>
                      <w:color w:val="365F91"/>
                    </w:rPr>
                    <w:t>he</w:t>
                  </w:r>
                  <w:r w:rsidR="008A6160" w:rsidRPr="002A0202">
                    <w:rPr>
                      <w:rFonts w:ascii="Calibri" w:hAnsi="Calibri"/>
                      <w:b/>
                      <w:color w:val="365F91"/>
                    </w:rPr>
                    <w:t>ir mission and how they achieve it.</w:t>
                  </w:r>
                </w:p>
                <w:p w:rsidR="008A6160" w:rsidRPr="00A655C0" w:rsidRDefault="008A6160">
                  <w:pPr>
                    <w:pStyle w:val="body"/>
                    <w:rPr>
                      <w:rFonts w:ascii="Calibri" w:hAnsi="Calibri"/>
                      <w:b/>
                      <w:color w:val="auto"/>
                      <w:szCs w:val="24"/>
                    </w:rPr>
                  </w:pPr>
                  <w:r w:rsidRPr="00A655C0">
                    <w:rPr>
                      <w:rFonts w:ascii="Calibri" w:hAnsi="Calibri"/>
                      <w:b/>
                      <w:color w:val="auto"/>
                    </w:rPr>
                    <w:t>There is no registration.</w:t>
                  </w:r>
                  <w:r w:rsidR="00B21970" w:rsidRPr="00A655C0">
                    <w:rPr>
                      <w:rFonts w:ascii="Calibri" w:hAnsi="Calibri"/>
                      <w:b/>
                      <w:color w:val="auto"/>
                    </w:rPr>
                    <w:t xml:space="preserve"> </w:t>
                  </w:r>
                  <w:r w:rsidR="00B21970" w:rsidRP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>A cash donati</w:t>
                  </w:r>
                  <w:r w:rsid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>on or item from</w:t>
                  </w:r>
                  <w:r w:rsidR="00B21970" w:rsidRP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 xml:space="preserve"> Wish List would be greatly appreciated as they </w:t>
                  </w:r>
                  <w:r w:rsidR="00A655C0">
                    <w:rPr>
                      <w:rFonts w:ascii="Calibri" w:hAnsi="Calibri"/>
                      <w:b/>
                      <w:color w:val="auto"/>
                      <w:szCs w:val="24"/>
                    </w:rPr>
                    <w:t>are a totally non-profit agency:</w:t>
                  </w:r>
                </w:p>
                <w:p w:rsidR="00A655C0" w:rsidRDefault="0029191B">
                  <w:pPr>
                    <w:pStyle w:val="body"/>
                    <w:rPr>
                      <w:b/>
                      <w:sz w:val="20"/>
                      <w:szCs w:val="20"/>
                    </w:rPr>
                  </w:pPr>
                  <w:r w:rsidRPr="00A655C0">
                    <w:rPr>
                      <w:b/>
                      <w:sz w:val="20"/>
                      <w:szCs w:val="20"/>
                    </w:rPr>
                    <w:t xml:space="preserve">Copy paper • Shipping tape • Tide liquid laundry detergent • Lysol disinfectant spray • Window cleaner (Windex) • Liquid dish soap • Trash bags: tall kitchen (13-17gallon), heavy duty (33 or 39 gallon) • Heavy duty scrub sponges for kitchen/sink use • Nitrile rubber disposable gloves • </w:t>
                  </w:r>
                  <w:proofErr w:type="spellStart"/>
                  <w:r w:rsidRPr="00A655C0">
                    <w:rPr>
                      <w:b/>
                      <w:sz w:val="20"/>
                      <w:szCs w:val="20"/>
                    </w:rPr>
                    <w:t>Ziplock</w:t>
                  </w:r>
                  <w:proofErr w:type="spellEnd"/>
                  <w:r w:rsidRPr="00A655C0">
                    <w:rPr>
                      <w:b/>
                      <w:sz w:val="20"/>
                      <w:szCs w:val="20"/>
                    </w:rPr>
                    <w:t xml:space="preserve"> bags: sandwich, quart, gallon sized • Paper towels • Purell hand sanitizer • Batteries • Safe Paw ice melt or similar • Work gloves, L or XL,  Pupperoni, Merrick,</w:t>
                  </w:r>
                  <w:r w:rsidR="00A655C0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A655C0">
                    <w:rPr>
                      <w:b/>
                      <w:sz w:val="20"/>
                      <w:szCs w:val="20"/>
                    </w:rPr>
                    <w:t>Trader Joe’s, Natural Balance, Charlee Bear</w:t>
                  </w:r>
                  <w:r w:rsidR="00A655C0">
                    <w:rPr>
                      <w:b/>
                      <w:sz w:val="20"/>
                      <w:szCs w:val="20"/>
                    </w:rPr>
                    <w:t xml:space="preserve"> treats</w:t>
                  </w:r>
                  <w:r w:rsidRPr="00A655C0">
                    <w:rPr>
                      <w:b/>
                      <w:sz w:val="20"/>
                      <w:szCs w:val="20"/>
                    </w:rPr>
                    <w:t>, Nylabone</w:t>
                  </w:r>
                  <w:r w:rsidR="00A655C0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B4247B" w:rsidRPr="009624F2" w:rsidRDefault="008A6160">
                  <w:pPr>
                    <w:pStyle w:val="body"/>
                  </w:pPr>
                  <w:r w:rsidRPr="002A0202">
                    <w:rPr>
                      <w:rFonts w:ascii="Calibri" w:hAnsi="Calibri"/>
                      <w:b/>
                    </w:rPr>
                    <w:t xml:space="preserve">For more information please contact the library at 978-368-8928, x.2 or </w:t>
                  </w:r>
                  <w:hyperlink r:id="rId5" w:history="1">
                    <w:r w:rsidR="00510FB1" w:rsidRPr="0031046B">
                      <w:rPr>
                        <w:rStyle w:val="Hyperlink"/>
                        <w:rFonts w:ascii="Calibri" w:hAnsi="Calibri"/>
                        <w:b/>
                      </w:rPr>
                      <w:t>sconroy@cwmars.org</w:t>
                    </w:r>
                  </w:hyperlink>
                  <w:r w:rsidRPr="002A0202">
                    <w:rPr>
                      <w:rFonts w:ascii="Calibri" w:hAnsi="Calibri"/>
                      <w:b/>
                    </w:rPr>
                    <w:t>.</w:t>
                  </w:r>
                </w:p>
                <w:p w:rsidR="00B4247B" w:rsidRDefault="00BE1BF2" w:rsidP="00BE1BF2">
                  <w:r>
                    <w:rPr>
                      <w:szCs w:val="32"/>
                    </w:rPr>
                    <w:tab/>
                  </w:r>
                  <w:r>
                    <w:rPr>
                      <w:szCs w:val="32"/>
                    </w:rPr>
                    <w:tab/>
                  </w:r>
                  <w:r>
                    <w:rPr>
                      <w:szCs w:val="32"/>
                    </w:rPr>
                    <w:tab/>
                  </w:r>
                  <w:r>
                    <w:rPr>
                      <w:szCs w:val="32"/>
                    </w:rPr>
                    <w:tab/>
                  </w:r>
                  <w:r w:rsidR="004A6B02">
                    <w:rPr>
                      <w:szCs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Snow scene" style="width:122pt;height:40.65pt" o:bordertopcolor="#4581ad" o:borderleftcolor="#4581ad" o:borderbottomcolor="#4581ad" o:borderrightcolor="#4581ad">
                        <v:imagedata r:id="rId6" o:title="j0227562"/>
                        <w10:bordertop type="single" width="6"/>
                        <w10:borderleft type="single" width="6"/>
                        <w10:borderbottom type="single" width="6"/>
                        <w10:borderright type="single" width="6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41" style="position:absolute;margin-left:1in;margin-top:53.3pt;width:468.75pt;height:679.35pt;z-index:1;mso-position-horizontal-relative:page;mso-position-vertical-relative:page" arcsize="10923f" fillcolor="#c6d9e8" strokecolor="#4581ad" strokeweight=".25pt">
            <v:fill opacity="32113f"/>
            <w10:wrap anchorx="page" anchory="page"/>
          </v:roundrect>
        </w:pict>
      </w:r>
      <w:r>
        <w:rPr>
          <w:noProof/>
        </w:rPr>
        <w:pict>
          <v:shape id="_x0000_s1031" type="#_x0000_t202" style="position:absolute;margin-left:132.9pt;margin-top:64.7pt;width:357.75pt;height:398pt;z-index:3;mso-position-horizontal-relative:page;mso-position-vertical-relative:page" filled="f" stroked="f" strokecolor="#9cf" strokeweight="1pt">
            <v:textbox style="mso-next-textbox:#_x0000_s1031">
              <w:txbxContent>
                <w:p w:rsidR="008E020D" w:rsidRPr="008E020D" w:rsidRDefault="008E020D" w:rsidP="008A3E3A">
                  <w:pPr>
                    <w:pStyle w:val="Heading2"/>
                    <w:spacing w:line="240" w:lineRule="auto"/>
                    <w:jc w:val="center"/>
                    <w:rPr>
                      <w:rFonts w:ascii="Calibri" w:hAnsi="Calibri"/>
                      <w:b/>
                      <w:color w:val="3333FF"/>
                      <w:sz w:val="24"/>
                      <w:szCs w:val="24"/>
                      <w:u w:val="single"/>
                    </w:rPr>
                  </w:pPr>
                </w:p>
                <w:p w:rsidR="00B4247B" w:rsidRPr="008E020D" w:rsidRDefault="008A3E3A" w:rsidP="008A3E3A">
                  <w:pPr>
                    <w:pStyle w:val="Heading2"/>
                    <w:spacing w:line="240" w:lineRule="auto"/>
                    <w:jc w:val="center"/>
                    <w:rPr>
                      <w:rFonts w:ascii="Calibri" w:hAnsi="Calibri"/>
                      <w:b/>
                      <w:color w:val="3333FF"/>
                      <w:sz w:val="36"/>
                      <w:szCs w:val="36"/>
                      <w:u w:val="single"/>
                    </w:rPr>
                  </w:pPr>
                  <w:r w:rsidRPr="008E020D">
                    <w:rPr>
                      <w:rFonts w:ascii="Calibri" w:hAnsi="Calibri"/>
                      <w:b/>
                      <w:color w:val="3333FF"/>
                      <w:sz w:val="24"/>
                      <w:szCs w:val="24"/>
                      <w:u w:val="single"/>
                    </w:rPr>
                    <w:t>Please Join us in welcoming</w:t>
                  </w:r>
                  <w:r w:rsidRPr="008E020D">
                    <w:rPr>
                      <w:rFonts w:ascii="Calibri" w:hAnsi="Calibri"/>
                      <w:b/>
                      <w:color w:val="3333FF"/>
                      <w:sz w:val="32"/>
                      <w:szCs w:val="32"/>
                      <w:u w:val="single"/>
                    </w:rPr>
                    <w:t xml:space="preserve"> </w:t>
                  </w:r>
                  <w:r w:rsidR="008E020D" w:rsidRPr="008E020D">
                    <w:rPr>
                      <w:rFonts w:ascii="Calibri" w:hAnsi="Calibri"/>
                      <w:b/>
                      <w:color w:val="3333FF"/>
                      <w:sz w:val="32"/>
                      <w:szCs w:val="32"/>
                      <w:u w:val="single"/>
                    </w:rPr>
                    <w:t xml:space="preserve">        </w:t>
                  </w:r>
                  <w:r w:rsidR="008E020D">
                    <w:rPr>
                      <w:rFonts w:ascii="Calibri" w:hAnsi="Calibri"/>
                      <w:b/>
                      <w:color w:val="3333FF"/>
                      <w:sz w:val="36"/>
                      <w:szCs w:val="36"/>
                      <w:u w:val="single"/>
                    </w:rPr>
                    <w:t xml:space="preserve">            </w:t>
                  </w:r>
                  <w:r w:rsidR="008E020D" w:rsidRPr="008E020D">
                    <w:rPr>
                      <w:rFonts w:ascii="Calibri" w:hAnsi="Calibri"/>
                      <w:b/>
                      <w:color w:val="3333FF"/>
                      <w:sz w:val="36"/>
                      <w:szCs w:val="36"/>
                      <w:u w:val="single"/>
                    </w:rPr>
                    <w:t xml:space="preserve">             </w:t>
                  </w:r>
                  <w:r w:rsidRPr="00543BBC">
                    <w:rPr>
                      <w:rFonts w:ascii="Calibri" w:hAnsi="Calibri"/>
                      <w:b/>
                      <w:color w:val="3333FF"/>
                      <w:sz w:val="48"/>
                      <w:szCs w:val="48"/>
                      <w:u w:val="single"/>
                    </w:rPr>
                    <w:t>NEADS</w:t>
                  </w:r>
                </w:p>
                <w:p w:rsidR="008A3E3A" w:rsidRDefault="008A3E3A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A3E3A">
                    <w:rPr>
                      <w:b/>
                      <w:sz w:val="20"/>
                      <w:szCs w:val="20"/>
                    </w:rPr>
                    <w:t>(National Education for Assistance Dog Services)</w:t>
                  </w:r>
                </w:p>
                <w:p w:rsidR="008A3E3A" w:rsidRPr="008E020D" w:rsidRDefault="008A3E3A" w:rsidP="008A3E3A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8E020D">
                    <w:rPr>
                      <w:rFonts w:ascii="Calibri" w:hAnsi="Calibri"/>
                      <w:b/>
                    </w:rPr>
                    <w:t>At Thayer Memorial Library</w:t>
                  </w:r>
                </w:p>
                <w:p w:rsidR="008A3E3A" w:rsidRPr="004A6B02" w:rsidRDefault="008A3E3A" w:rsidP="008A3E3A">
                  <w:pPr>
                    <w:jc w:val="center"/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</w:pPr>
                  <w:r w:rsidRPr="004A6B0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  <w:t xml:space="preserve">Wednesday, Jan. </w:t>
                  </w:r>
                  <w:r w:rsidR="004A6B02" w:rsidRPr="004A6B0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  <w:t>24</w:t>
                  </w:r>
                  <w:r w:rsidRPr="004A6B0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  <w:vertAlign w:val="superscript"/>
                    </w:rPr>
                    <w:t>th</w:t>
                  </w:r>
                  <w:r w:rsidRPr="004A6B02">
                    <w:rPr>
                      <w:rFonts w:ascii="Calibri" w:hAnsi="Calibri"/>
                      <w:b/>
                      <w:color w:val="FF0000"/>
                      <w:sz w:val="32"/>
                      <w:szCs w:val="32"/>
                    </w:rPr>
                    <w:t xml:space="preserve"> at 6:00pm</w:t>
                  </w:r>
                </w:p>
                <w:p w:rsidR="008A3E3A" w:rsidRDefault="008A3E3A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:rsidR="00B76673" w:rsidRPr="00F136F6" w:rsidRDefault="004A6B02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pict>
                      <v:shape id="_x0000_i1026" type="#_x0000_t75" style="width:276pt;height:209.35pt">
                        <v:imagedata r:id="rId7" o:title="Maggie McNally, Assistance Dog for the classroom……"/>
                      </v:shape>
                    </w:pict>
                  </w:r>
                </w:p>
                <w:p w:rsidR="000C0AD4" w:rsidRDefault="000C0AD4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76673" w:rsidRDefault="00B76673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76673" w:rsidRPr="008A3E3A" w:rsidRDefault="00B76673" w:rsidP="008A3E3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202" style="position:absolute;margin-left:15.85pt;margin-top:583.55pt;width:226.15pt;height:773.5pt;z-index:2" filled="f" stroked="f">
            <v:textbox style="mso-next-textbox:#_x0000_s1049">
              <w:txbxContent>
                <w:p w:rsidR="001D4163" w:rsidRPr="009B0F47" w:rsidRDefault="004A6B02" w:rsidP="001D4163">
                  <w:pPr>
                    <w:jc w:val="center"/>
                  </w:pPr>
                  <w:r>
                    <w:pict>
                      <v:shape id="_x0000_i1027" type="#_x0000_t75" alt="Snowflakes" style="width:522.65pt;height:708.6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sectPr w:rsidR="00B4247B" w:rsidRPr="005A656D">
      <w:pgSz w:w="12240" w:h="15840"/>
      <w:pgMar w:top="108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3E3A"/>
    <w:rsid w:val="000C0AD4"/>
    <w:rsid w:val="001D4163"/>
    <w:rsid w:val="001D5A2E"/>
    <w:rsid w:val="0029191B"/>
    <w:rsid w:val="002A0202"/>
    <w:rsid w:val="002A4BBF"/>
    <w:rsid w:val="004A6B02"/>
    <w:rsid w:val="004F4BB7"/>
    <w:rsid w:val="00510FB1"/>
    <w:rsid w:val="00543BBC"/>
    <w:rsid w:val="00705457"/>
    <w:rsid w:val="008A3E3A"/>
    <w:rsid w:val="008A6160"/>
    <w:rsid w:val="008B52E6"/>
    <w:rsid w:val="008E020D"/>
    <w:rsid w:val="00A655C0"/>
    <w:rsid w:val="00B21970"/>
    <w:rsid w:val="00B4247B"/>
    <w:rsid w:val="00B50168"/>
    <w:rsid w:val="00B76673"/>
    <w:rsid w:val="00BE1BF2"/>
    <w:rsid w:val="00CB0346"/>
    <w:rsid w:val="00E566B4"/>
    <w:rsid w:val="00F1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>
      <o:colormru v:ext="edit" colors="#1482c8,#4581ad,#c6d9e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 Old Style" w:hAnsi="Bookman Old Style"/>
      <w:color w:val="4581AD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spacing w:line="900" w:lineRule="exact"/>
      <w:outlineLvl w:val="1"/>
    </w:pPr>
    <w:rPr>
      <w:caps/>
      <w:sz w:val="92"/>
      <w:szCs w:val="64"/>
    </w:rPr>
  </w:style>
  <w:style w:type="paragraph" w:styleId="Heading3">
    <w:name w:val="heading 3"/>
    <w:basedOn w:val="Normal"/>
    <w:next w:val="Normal"/>
    <w:link w:val="Heading3Char"/>
    <w:qFormat/>
    <w:pPr>
      <w:outlineLvl w:val="2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Bookman Old Style" w:hAnsi="Bookman Old Style"/>
      <w:sz w:val="36"/>
      <w:szCs w:val="36"/>
      <w:lang w:val="en-US" w:eastAsia="en-US" w:bidi="ar-SA"/>
    </w:rPr>
  </w:style>
  <w:style w:type="paragraph" w:customStyle="1" w:styleId="body">
    <w:name w:val="body"/>
    <w:pPr>
      <w:spacing w:before="60" w:after="60"/>
    </w:pPr>
    <w:rPr>
      <w:rFonts w:ascii="Bookman Old Style" w:hAnsi="Bookman Old Style"/>
      <w:color w:val="4581AD"/>
      <w:sz w:val="24"/>
      <w:szCs w:val="3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old">
    <w:name w:val="bold"/>
    <w:basedOn w:val="Heading3"/>
    <w:rPr>
      <w:b/>
    </w:rPr>
  </w:style>
  <w:style w:type="character" w:styleId="Hyperlink">
    <w:name w:val="Hyperlink"/>
    <w:rsid w:val="00510F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conroy@cwmars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uth%20Services\AppData\Roaming\Microsoft\Templates\Winter%20event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Winter event flyer</Template>
  <TotalTime>182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Youth Services</dc:creator>
  <cp:lastModifiedBy>Youth Services</cp:lastModifiedBy>
  <cp:revision>13</cp:revision>
  <cp:lastPrinted>2017-12-21T20:30:00Z</cp:lastPrinted>
  <dcterms:created xsi:type="dcterms:W3CDTF">2017-12-19T19:03:00Z</dcterms:created>
  <dcterms:modified xsi:type="dcterms:W3CDTF">2018-01-17T18:09:00Z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TC010234051033</vt:lpwstr>
  </property>
</Properties>
</file>